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3DDB" w14:textId="6605FA95" w:rsidR="004C0E90" w:rsidRDefault="0069669E" w:rsidP="007F3972">
      <w:pPr>
        <w:autoSpaceDE w:val="0"/>
        <w:autoSpaceDN w:val="0"/>
        <w:adjustRightInd w:val="0"/>
        <w:jc w:val="center"/>
        <w:rPr>
          <w:rFonts w:eastAsia="Times New Roman"/>
        </w:rPr>
      </w:pPr>
      <w:r w:rsidRPr="00611B9C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46603" wp14:editId="10EC0A48">
                <wp:simplePos x="0" y="0"/>
                <wp:positionH relativeFrom="column">
                  <wp:posOffset>554558</wp:posOffset>
                </wp:positionH>
                <wp:positionV relativeFrom="paragraph">
                  <wp:posOffset>556260</wp:posOffset>
                </wp:positionV>
                <wp:extent cx="6676390" cy="1901825"/>
                <wp:effectExtent l="0" t="0" r="3810" b="317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190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5E7BE" w14:textId="44DE3CF7" w:rsidR="00E07D58" w:rsidRPr="007E1D35" w:rsidRDefault="00E07D58" w:rsidP="0069669E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</w:pPr>
                            <w:r w:rsidRPr="007E1D35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930680"/>
                                <w:spacing w:val="-30"/>
                                <w:sz w:val="64"/>
                                <w:szCs w:val="64"/>
                              </w:rPr>
                              <w:t>活動の名称（タイトル）</w:t>
                            </w:r>
                          </w:p>
                          <w:p w14:paraId="0BA461F3" w14:textId="208EF3FA" w:rsidR="00E07D58" w:rsidRPr="003634B7" w:rsidRDefault="00E07D58" w:rsidP="00E94DEC">
                            <w:pPr>
                              <w:adjustRightInd w:val="0"/>
                              <w:snapToGrid w:val="0"/>
                              <w:spacing w:afterLines="50" w:after="120"/>
                              <w:jc w:val="center"/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</w:pP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興味を引く一言</w:t>
                            </w:r>
                            <w:r w:rsidR="001E3398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を</w:t>
                            </w:r>
                            <w:r w:rsidR="005E7584"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！</w:t>
                            </w:r>
                            <w:r w:rsidRPr="003634B7">
                              <w:rPr>
                                <w:rFonts w:asciiTheme="minorEastAsia" w:hAnsiTheme="minorEastAsia" w:hint="eastAsia"/>
                                <w:color w:val="7C0C60"/>
                                <w:sz w:val="32"/>
                                <w:szCs w:val="32"/>
                              </w:rPr>
                              <w:t>（サブタイトル）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43.65pt;margin-top:43.8pt;width:525.7pt;height:1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" filled="f" stroked="f">
                <v:textbox inset="0,0,0,0">
                  <w:txbxContent>
                    <w:p w14:paraId="7EA5E7BE" w14:textId="44DE3CF7" w:rsidR="00E07D58" w:rsidRPr="007E1D35" w:rsidRDefault="00E07D58" w:rsidP="0069669E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</w:pPr>
                      <w:r w:rsidRPr="007E1D35">
                        <w:rPr>
                          <w:rFonts w:asciiTheme="minorEastAsia" w:hAnsiTheme="minorEastAsia" w:hint="eastAsia"/>
                          <w:b/>
                          <w:bCs/>
                          <w:color w:val="930680"/>
                          <w:spacing w:val="-30"/>
                          <w:sz w:val="64"/>
                          <w:szCs w:val="64"/>
                        </w:rPr>
                        <w:t>活動の名称（タイトル）</w:t>
                      </w:r>
                    </w:p>
                    <w:p w14:paraId="0BA461F3" w14:textId="208EF3FA" w:rsidR="00E07D58" w:rsidRPr="003634B7" w:rsidRDefault="00E07D58" w:rsidP="00E94DEC">
                      <w:pPr>
                        <w:adjustRightInd w:val="0"/>
                        <w:snapToGrid w:val="0"/>
                        <w:spacing w:afterLines="50" w:after="120"/>
                        <w:jc w:val="center"/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</w:pP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興味を引く一言</w:t>
                      </w:r>
                      <w:r w:rsidR="001E3398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を</w:t>
                      </w:r>
                      <w:r w:rsidR="005E7584"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！</w:t>
                      </w:r>
                      <w:r w:rsidRPr="003634B7">
                        <w:rPr>
                          <w:rFonts w:asciiTheme="minorEastAsia" w:hAnsiTheme="minorEastAsia" w:hint="eastAsia"/>
                          <w:color w:val="7C0C60"/>
                          <w:sz w:val="32"/>
                          <w:szCs w:val="32"/>
                        </w:rPr>
                        <w:t>（サブタイトル）</w:t>
                      </w:r>
                    </w:p>
                  </w:txbxContent>
                </v:textbox>
              </v:shape>
            </w:pict>
          </mc:Fallback>
        </mc:AlternateContent>
      </w:r>
      <w:r w:rsidR="00B572AA" w:rsidRPr="00611B9C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0A190" wp14:editId="0E6B0D62">
                <wp:simplePos x="0" y="0"/>
                <wp:positionH relativeFrom="column">
                  <wp:posOffset>795020</wp:posOffset>
                </wp:positionH>
                <wp:positionV relativeFrom="paragraph">
                  <wp:posOffset>6507480</wp:posOffset>
                </wp:positionV>
                <wp:extent cx="6393720" cy="4358316"/>
                <wp:effectExtent l="0" t="0" r="0" b="10795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720" cy="4358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5BEDA" w14:textId="27327EC9" w:rsidR="00E07D58" w:rsidRPr="00D442E8" w:rsidRDefault="00E07D58" w:rsidP="00E60321">
                            <w:pPr>
                              <w:snapToGrid w:val="0"/>
                              <w:spacing w:afterLines="50" w:after="120" w:line="28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</w:pPr>
                            <w:r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D442E8">
                              <w:rPr>
                                <w:rFonts w:asciiTheme="minorEastAsia" w:hAnsiTheme="minor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br/>
                            </w:r>
                            <w:r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（※通常ここには興味を引く文章が入ります。「一緒に〜しよう</w:t>
                            </w:r>
                            <w:r w:rsidR="001E3398"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！</w:t>
                            </w:r>
                            <w:r w:rsidRPr="00D442E8">
                              <w:rPr>
                                <w:rFonts w:asciiTheme="minorEastAsia" w:hAnsiTheme="minorEastAsia" w:hint="eastAsia"/>
                                <w:b/>
                                <w:color w:val="410041"/>
                                <w:sz w:val="28"/>
                                <w:szCs w:val="28"/>
                              </w:rPr>
                              <w:t>」等）</w:t>
                            </w:r>
                          </w:p>
                          <w:p w14:paraId="569ECBB0" w14:textId="1F2DEC67" w:rsidR="00E07D58" w:rsidRPr="00D442E8" w:rsidRDefault="00E07D58" w:rsidP="00765B6B">
                            <w:pPr>
                              <w:pStyle w:val="a3"/>
                              <w:snapToGrid w:val="0"/>
                              <w:spacing w:beforeLines="50" w:before="120" w:afterLines="50" w:after="120" w:line="280" w:lineRule="atLeast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</w:pP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>○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  <w:t>月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72"/>
                                <w:szCs w:val="22"/>
                              </w:rPr>
                              <w:t>○</w:t>
                            </w:r>
                            <w:r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="00B44824"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22"/>
                                <w:szCs w:val="22"/>
                              </w:rPr>
                              <w:t>（※〜</w:t>
                            </w:r>
                            <w:r w:rsidR="00B44824"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22"/>
                                <w:szCs w:val="22"/>
                              </w:rPr>
                              <w:t>○○時</w:t>
                            </w:r>
                            <w:r w:rsidR="00B44824" w:rsidRPr="00D442E8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410041"/>
                                <w:sz w:val="22"/>
                                <w:szCs w:val="22"/>
                              </w:rPr>
                              <w:t>終了予定）</w:t>
                            </w:r>
                          </w:p>
                          <w:p w14:paraId="1FCAF4EC" w14:textId="77777777" w:rsidR="00E07D58" w:rsidRPr="00D442E8" w:rsidRDefault="00E07D58" w:rsidP="006C56E1">
                            <w:pPr>
                              <w:spacing w:beforeLines="100" w:before="24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予定スケジュール（サンプル）</w:t>
                            </w:r>
                          </w:p>
                          <w:p w14:paraId="0E1C2096" w14:textId="48D42E65" w:rsidR="00D620FA" w:rsidRPr="00D442E8" w:rsidRDefault="00920A8F" w:rsidP="00D620FA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「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活動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A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」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 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:00 - 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: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</w:t>
                            </w:r>
                            <w:r w:rsidR="00E07D58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0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 xml:space="preserve">　／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「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活動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B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」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 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 xml:space="preserve">:00 - 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00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: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  <w:sz w:val="28"/>
                              </w:rPr>
                              <w:t>0</w:t>
                            </w:r>
                            <w:r w:rsidR="00D620FA"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  <w:sz w:val="28"/>
                              </w:rPr>
                              <w:t>0</w:t>
                            </w:r>
                          </w:p>
                          <w:p w14:paraId="5B1E0140" w14:textId="77777777" w:rsidR="003F55F2" w:rsidRPr="00D442E8" w:rsidRDefault="003F55F2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</w:pPr>
                          </w:p>
                          <w:p w14:paraId="423BD385" w14:textId="4D897F1C" w:rsidR="00E07D58" w:rsidRPr="00D442E8" w:rsidRDefault="00E07D58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開催場所：</w:t>
                            </w:r>
                            <w:r w:rsidR="00A10B36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（※開催地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</w:t>
                            </w:r>
                            <w:r w:rsidR="00A10B36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会場名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</w:t>
                            </w:r>
                            <w:r w:rsidR="00F529A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部屋番号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</w:t>
                            </w:r>
                            <w:r w:rsidR="00F529A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目印</w:t>
                            </w:r>
                            <w:r w:rsidR="008875FA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，住所</w:t>
                            </w:r>
                            <w:r w:rsidR="00F529A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等。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）</w:t>
                            </w:r>
                          </w:p>
                          <w:p w14:paraId="31162B1D" w14:textId="5F4837B5" w:rsidR="00E07D58" w:rsidRPr="00D442E8" w:rsidRDefault="00E07D58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参加対象：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</w:t>
                            </w:r>
                            <w:r w:rsidR="009E689C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対象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の範囲。</w:t>
                            </w:r>
                            <w:r w:rsidR="00F009E2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特に来てほしい方々</w:t>
                            </w:r>
                            <w:r w:rsidR="00467401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への歓迎を込めて</w:t>
                            </w:r>
                            <w:r w:rsidR="00F009E2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。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）</w:t>
                            </w:r>
                          </w:p>
                          <w:p w14:paraId="09D6CE5E" w14:textId="58BA3557" w:rsidR="00E07D58" w:rsidRPr="00D442E8" w:rsidRDefault="00E07D58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おもな活動内容：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予定している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活動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の種類</w:t>
                            </w:r>
                            <w:r w:rsidR="004A3414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，活動</w:t>
                            </w:r>
                            <w:r w:rsidR="001228C4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項目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等</w:t>
                            </w:r>
                            <w:r w:rsidR="004A3414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，興味がわくような</w:t>
                            </w:r>
                            <w:r w:rsidR="001228C4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タイトル</w:t>
                            </w:r>
                            <w:bookmarkStart w:id="0" w:name="_GoBack"/>
                            <w:bookmarkEnd w:id="0"/>
                            <w:r w:rsidR="004A3414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を</w:t>
                            </w:r>
                            <w:r w:rsidR="004752B9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。）</w:t>
                            </w:r>
                          </w:p>
                          <w:p w14:paraId="1B45157D" w14:textId="576D1F6E" w:rsidR="00511876" w:rsidRPr="00D442E8" w:rsidRDefault="00511876" w:rsidP="00B20C4A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="00164263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詳細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：</w:t>
                            </w:r>
                            <w:r w:rsidR="00164263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</w:t>
                            </w:r>
                            <w:r w:rsidR="001D5FF6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参加費，各自持ってくるもの，服装，会場や活動での注意事項等。</w:t>
                            </w:r>
                            <w:r w:rsidR="00164263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）</w:t>
                            </w:r>
                          </w:p>
                          <w:p w14:paraId="44562730" w14:textId="34B097D6" w:rsidR="00511876" w:rsidRPr="00D442E8" w:rsidRDefault="00511876" w:rsidP="00D23BAE">
                            <w:pPr>
                              <w:spacing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お問い合わせ</w:t>
                            </w:r>
                            <w:r w:rsidR="003C223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先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：</w:t>
                            </w:r>
                            <w:r w:rsidR="003C223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（※連絡方法，担当者名等。</w:t>
                            </w:r>
                            <w:r w:rsidR="00DD741F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不特定多数</w:t>
                            </w:r>
                            <w:r w:rsidR="006D3E70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に公表できる範囲内で。</w:t>
                            </w:r>
                            <w:r w:rsidR="003C2238"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）</w:t>
                            </w:r>
                          </w:p>
                          <w:p w14:paraId="04D1ABF8" w14:textId="708DF5CA" w:rsidR="00E07D58" w:rsidRPr="00D442E8" w:rsidRDefault="00511876" w:rsidP="00D23BAE">
                            <w:pPr>
                              <w:spacing w:beforeLines="100" w:before="240" w:afterLines="25" w:after="60" w:line="276" w:lineRule="auto"/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</w:pP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■</w:t>
                            </w:r>
                            <w:r w:rsidRPr="00D442E8">
                              <w:rPr>
                                <w:rFonts w:asciiTheme="majorEastAsia" w:eastAsiaTheme="majorEastAsia" w:hAnsiTheme="majorEastAsia"/>
                                <w:color w:val="410041"/>
                              </w:rPr>
                              <w:t xml:space="preserve"> 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主催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：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末日聖徒イエス・キリスト教会</w:t>
                            </w:r>
                            <w:r w:rsidR="00467401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 xml:space="preserve">　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○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○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ワード／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○○</w:t>
                            </w:r>
                            <w:r w:rsidRPr="00D442E8">
                              <w:rPr>
                                <w:rFonts w:asciiTheme="majorEastAsia" w:eastAsiaTheme="majorEastAsia" w:hAnsiTheme="majorEastAsia" w:hint="eastAsia"/>
                                <w:color w:val="410041"/>
                              </w:rPr>
                              <w:t>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" o:spid="_x0000_s1027" type="#_x0000_t202" style="position:absolute;left:0;text-align:left;margin-left:62.6pt;margin-top:512.4pt;width:503.45pt;height:34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" filled="f" stroked="f">
                <v:textbox>
                  <w:txbxContent>
                    <w:p w14:paraId="61C5BEDA" w14:textId="27327EC9" w:rsidR="00E07D58" w:rsidRPr="00D442E8" w:rsidRDefault="00E07D58" w:rsidP="00E60321">
                      <w:pPr>
                        <w:snapToGrid w:val="0"/>
                        <w:spacing w:afterLines="50" w:after="120" w:line="280" w:lineRule="atLeast"/>
                        <w:jc w:val="left"/>
                        <w:rPr>
                          <w:rFonts w:asciiTheme="minorEastAsia" w:hAnsiTheme="minorEastAsia"/>
                          <w:b/>
                          <w:color w:val="410041"/>
                          <w:sz w:val="28"/>
                          <w:szCs w:val="28"/>
                        </w:rPr>
                      </w:pPr>
                      <w:r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D442E8">
                        <w:rPr>
                          <w:rFonts w:asciiTheme="minorEastAsia" w:hAnsiTheme="minorEastAsia"/>
                          <w:b/>
                          <w:color w:val="410041"/>
                          <w:sz w:val="28"/>
                          <w:szCs w:val="28"/>
                        </w:rPr>
                        <w:br/>
                      </w:r>
                      <w:r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（※通常ここには興味を引く文章が入ります。「一緒に〜しよう</w:t>
                      </w:r>
                      <w:r w:rsidR="001E3398"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！</w:t>
                      </w:r>
                      <w:r w:rsidRPr="00D442E8">
                        <w:rPr>
                          <w:rFonts w:asciiTheme="minorEastAsia" w:hAnsiTheme="minorEastAsia" w:hint="eastAsia"/>
                          <w:b/>
                          <w:color w:val="410041"/>
                          <w:sz w:val="28"/>
                          <w:szCs w:val="28"/>
                        </w:rPr>
                        <w:t>」等）</w:t>
                      </w:r>
                    </w:p>
                    <w:p w14:paraId="569ECBB0" w14:textId="1F2DEC67" w:rsidR="00E07D58" w:rsidRPr="00D442E8" w:rsidRDefault="00E07D58" w:rsidP="00765B6B">
                      <w:pPr>
                        <w:pStyle w:val="a3"/>
                        <w:snapToGrid w:val="0"/>
                        <w:spacing w:beforeLines="50" w:before="120" w:afterLines="50" w:after="120" w:line="280" w:lineRule="atLeast"/>
                        <w:jc w:val="left"/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</w:pP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>○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  <w:t>月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72"/>
                          <w:szCs w:val="22"/>
                        </w:rPr>
                        <w:t>○</w:t>
                      </w:r>
                      <w:r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40"/>
                          <w:szCs w:val="22"/>
                        </w:rPr>
                        <w:t>日（○）○○時より</w:t>
                      </w:r>
                      <w:r w:rsidR="00B44824"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22"/>
                          <w:szCs w:val="22"/>
                        </w:rPr>
                        <w:t>（※〜</w:t>
                      </w:r>
                      <w:r w:rsidR="00B44824"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22"/>
                          <w:szCs w:val="22"/>
                        </w:rPr>
                        <w:t>○○時</w:t>
                      </w:r>
                      <w:r w:rsidR="00B44824" w:rsidRPr="00D442E8">
                        <w:rPr>
                          <w:rFonts w:asciiTheme="minorEastAsia" w:eastAsiaTheme="minorEastAsia" w:hAnsiTheme="minorEastAsia" w:hint="eastAsia"/>
                          <w:b/>
                          <w:color w:val="410041"/>
                          <w:sz w:val="22"/>
                          <w:szCs w:val="22"/>
                        </w:rPr>
                        <w:t>終了予定）</w:t>
                      </w:r>
                    </w:p>
                    <w:p w14:paraId="1FCAF4EC" w14:textId="77777777" w:rsidR="00E07D58" w:rsidRPr="00D442E8" w:rsidRDefault="00E07D58" w:rsidP="006C56E1">
                      <w:pPr>
                        <w:spacing w:beforeLines="100" w:before="240" w:afterLines="50" w:after="12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予定スケジュール（サンプル）</w:t>
                      </w:r>
                    </w:p>
                    <w:p w14:paraId="0E1C2096" w14:textId="48D42E65" w:rsidR="00D620FA" w:rsidRPr="00D442E8" w:rsidRDefault="00920A8F" w:rsidP="00D620FA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「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活動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A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」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 </w:t>
                      </w:r>
                      <w:r w:rsidR="00E07D58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="00E07D58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:00 - </w:t>
                      </w:r>
                      <w:r w:rsidR="00E07D58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="00E07D58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:</w:t>
                      </w:r>
                      <w:r w:rsidR="00E07D58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</w:t>
                      </w:r>
                      <w:r w:rsidR="00E07D58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0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 xml:space="preserve">　／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「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活動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B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」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 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 xml:space="preserve">:00 - 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00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:</w:t>
                      </w:r>
                      <w:r w:rsidR="00D620FA" w:rsidRPr="00D442E8">
                        <w:rPr>
                          <w:rFonts w:asciiTheme="majorEastAsia" w:eastAsiaTheme="majorEastAsia" w:hAnsiTheme="majorEastAsia" w:hint="eastAsia"/>
                          <w:color w:val="410041"/>
                          <w:sz w:val="28"/>
                        </w:rPr>
                        <w:t>0</w:t>
                      </w:r>
                      <w:r w:rsidR="00D620FA" w:rsidRPr="00D442E8">
                        <w:rPr>
                          <w:rFonts w:asciiTheme="majorEastAsia" w:eastAsiaTheme="majorEastAsia" w:hAnsiTheme="majorEastAsia"/>
                          <w:color w:val="410041"/>
                          <w:sz w:val="28"/>
                        </w:rPr>
                        <w:t>0</w:t>
                      </w:r>
                    </w:p>
                    <w:p w14:paraId="5B1E0140" w14:textId="77777777" w:rsidR="003F55F2" w:rsidRPr="00D442E8" w:rsidRDefault="003F55F2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</w:pPr>
                    </w:p>
                    <w:p w14:paraId="423BD385" w14:textId="4D897F1C" w:rsidR="00E07D58" w:rsidRPr="00D442E8" w:rsidRDefault="00E07D58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開催場所：</w:t>
                      </w:r>
                      <w:r w:rsidR="00A10B36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（※開催地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</w:t>
                      </w:r>
                      <w:r w:rsidR="00A10B36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会場名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</w:t>
                      </w:r>
                      <w:r w:rsidR="00F529AF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部屋番号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</w:t>
                      </w:r>
                      <w:r w:rsidR="00F529AF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目印</w:t>
                      </w:r>
                      <w:r w:rsidR="008875FA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，住所</w:t>
                      </w:r>
                      <w:r w:rsidR="00F529AF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等。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）</w:t>
                      </w:r>
                    </w:p>
                    <w:p w14:paraId="31162B1D" w14:textId="5F4837B5" w:rsidR="00E07D58" w:rsidRPr="00D442E8" w:rsidRDefault="00E07D58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参加対象：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</w:t>
                      </w:r>
                      <w:r w:rsidR="009E689C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対象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の範囲。</w:t>
                      </w:r>
                      <w:r w:rsidR="00F009E2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特に来てほしい方々</w:t>
                      </w:r>
                      <w:r w:rsidR="00467401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への歓迎を込めて</w:t>
                      </w:r>
                      <w:r w:rsidR="00F009E2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。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）</w:t>
                      </w:r>
                    </w:p>
                    <w:p w14:paraId="09D6CE5E" w14:textId="58BA3557" w:rsidR="00E07D58" w:rsidRPr="00D442E8" w:rsidRDefault="00E07D58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おもな活動内容：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予定している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活動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の種類</w:t>
                      </w:r>
                      <w:r w:rsidR="004A3414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，活動</w:t>
                      </w:r>
                      <w:r w:rsidR="001228C4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項目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等</w:t>
                      </w:r>
                      <w:r w:rsidR="004A3414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，興味がわくような</w:t>
                      </w:r>
                      <w:r w:rsidR="001228C4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タイトル</w:t>
                      </w:r>
                      <w:bookmarkStart w:id="1" w:name="_GoBack"/>
                      <w:bookmarkEnd w:id="1"/>
                      <w:r w:rsidR="004A3414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を</w:t>
                      </w:r>
                      <w:r w:rsidR="004752B9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。）</w:t>
                      </w:r>
                    </w:p>
                    <w:p w14:paraId="1B45157D" w14:textId="576D1F6E" w:rsidR="00511876" w:rsidRPr="00D442E8" w:rsidRDefault="00511876" w:rsidP="00B20C4A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="00164263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詳細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：</w:t>
                      </w:r>
                      <w:r w:rsidR="00164263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</w:t>
                      </w:r>
                      <w:r w:rsidR="001D5FF6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参加費，各自持ってくるもの，服装，会場や活動での注意事項等。</w:t>
                      </w:r>
                      <w:r w:rsidR="00164263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）</w:t>
                      </w:r>
                    </w:p>
                    <w:p w14:paraId="44562730" w14:textId="34B097D6" w:rsidR="00511876" w:rsidRPr="00D442E8" w:rsidRDefault="00511876" w:rsidP="00D23BAE">
                      <w:pPr>
                        <w:spacing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お問い合わせ</w:t>
                      </w:r>
                      <w:r w:rsidR="003C2238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先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：</w:t>
                      </w:r>
                      <w:r w:rsidR="003C2238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（※連絡方法，担当者名等。</w:t>
                      </w:r>
                      <w:r w:rsidR="00DD741F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不特定多数</w:t>
                      </w:r>
                      <w:r w:rsidR="006D3E70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に公表できる範囲内で。</w:t>
                      </w:r>
                      <w:r w:rsidR="003C2238"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）</w:t>
                      </w:r>
                    </w:p>
                    <w:p w14:paraId="04D1ABF8" w14:textId="708DF5CA" w:rsidR="00E07D58" w:rsidRPr="00D442E8" w:rsidRDefault="00511876" w:rsidP="00D23BAE">
                      <w:pPr>
                        <w:spacing w:beforeLines="100" w:before="240" w:afterLines="25" w:after="60" w:line="276" w:lineRule="auto"/>
                        <w:rPr>
                          <w:rFonts w:asciiTheme="majorEastAsia" w:eastAsiaTheme="majorEastAsia" w:hAnsiTheme="majorEastAsia"/>
                          <w:color w:val="410041"/>
                        </w:rPr>
                      </w:pP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■</w:t>
                      </w:r>
                      <w:r w:rsidRPr="00D442E8">
                        <w:rPr>
                          <w:rFonts w:asciiTheme="majorEastAsia" w:eastAsiaTheme="majorEastAsia" w:hAnsiTheme="majorEastAsia"/>
                          <w:color w:val="410041"/>
                        </w:rPr>
                        <w:t xml:space="preserve"> 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主催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：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末日聖徒イエス・キリスト教会</w:t>
                      </w:r>
                      <w:r w:rsidR="00467401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 xml:space="preserve">　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○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○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ワード／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○○</w:t>
                      </w:r>
                      <w:r w:rsidRPr="00D442E8">
                        <w:rPr>
                          <w:rFonts w:asciiTheme="majorEastAsia" w:eastAsiaTheme="majorEastAsia" w:hAnsiTheme="majorEastAsia" w:hint="eastAsia"/>
                          <w:color w:val="410041"/>
                        </w:rPr>
                        <w:t>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A80">
        <w:rPr>
          <w:rFonts w:eastAsia="Times New Roman"/>
          <w:noProof/>
        </w:rPr>
        <w:drawing>
          <wp:anchor distT="0" distB="0" distL="114300" distR="114300" simplePos="0" relativeHeight="251658240" behindDoc="1" locked="1" layoutInCell="1" allowOverlap="1" wp14:anchorId="68F12D8C" wp14:editId="5C3BA4E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3" name="図 3" descr="Macintosh HD:Users:production3:Desktop:LDS Template+_Template data:LDS Template+_Music:LDS Template+_Music_01:LDS Template+_Music_01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oduction3:Desktop:LDS Template+_Template data:LDS Template+_Music:LDS Template+_Music_01:LDS Template+_Music_01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E90" w:rsidSect="00D97BAA">
      <w:pgSz w:w="12240" w:h="17160"/>
      <w:pgMar w:top="0" w:right="0" w:bottom="0" w:left="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dirty"/>
  <w:attachedTemplate r:id="rId1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D3"/>
    <w:rsid w:val="0001057A"/>
    <w:rsid w:val="001228C4"/>
    <w:rsid w:val="00155F55"/>
    <w:rsid w:val="00164263"/>
    <w:rsid w:val="00185575"/>
    <w:rsid w:val="00192B1E"/>
    <w:rsid w:val="001C683A"/>
    <w:rsid w:val="001D0D27"/>
    <w:rsid w:val="001D1D10"/>
    <w:rsid w:val="001D5FF6"/>
    <w:rsid w:val="001E3398"/>
    <w:rsid w:val="00204361"/>
    <w:rsid w:val="002204DD"/>
    <w:rsid w:val="0022434C"/>
    <w:rsid w:val="00297A24"/>
    <w:rsid w:val="002B14B0"/>
    <w:rsid w:val="002B576F"/>
    <w:rsid w:val="002E5C53"/>
    <w:rsid w:val="002E7950"/>
    <w:rsid w:val="002F7051"/>
    <w:rsid w:val="00347481"/>
    <w:rsid w:val="003634B7"/>
    <w:rsid w:val="003C2238"/>
    <w:rsid w:val="003F55F2"/>
    <w:rsid w:val="003F7F1E"/>
    <w:rsid w:val="00413DC4"/>
    <w:rsid w:val="004255E4"/>
    <w:rsid w:val="00426958"/>
    <w:rsid w:val="00464451"/>
    <w:rsid w:val="00467401"/>
    <w:rsid w:val="00472C22"/>
    <w:rsid w:val="00473980"/>
    <w:rsid w:val="004752B9"/>
    <w:rsid w:val="004A3414"/>
    <w:rsid w:val="004C0E90"/>
    <w:rsid w:val="004C611F"/>
    <w:rsid w:val="004D3661"/>
    <w:rsid w:val="004E0B8C"/>
    <w:rsid w:val="004F73B3"/>
    <w:rsid w:val="00511876"/>
    <w:rsid w:val="00526C30"/>
    <w:rsid w:val="005958EC"/>
    <w:rsid w:val="005E7584"/>
    <w:rsid w:val="00611B9C"/>
    <w:rsid w:val="00615AAE"/>
    <w:rsid w:val="0064095A"/>
    <w:rsid w:val="0066562C"/>
    <w:rsid w:val="0069669E"/>
    <w:rsid w:val="006C56E1"/>
    <w:rsid w:val="006C6C30"/>
    <w:rsid w:val="006D3E70"/>
    <w:rsid w:val="006D50E9"/>
    <w:rsid w:val="00750C2C"/>
    <w:rsid w:val="00765B6B"/>
    <w:rsid w:val="00774174"/>
    <w:rsid w:val="007A2868"/>
    <w:rsid w:val="007A51C0"/>
    <w:rsid w:val="007C34F4"/>
    <w:rsid w:val="007E1D35"/>
    <w:rsid w:val="007F3972"/>
    <w:rsid w:val="0083506C"/>
    <w:rsid w:val="00862FF4"/>
    <w:rsid w:val="0086465C"/>
    <w:rsid w:val="00874900"/>
    <w:rsid w:val="008875FA"/>
    <w:rsid w:val="00891EAF"/>
    <w:rsid w:val="008A0A6E"/>
    <w:rsid w:val="008B5211"/>
    <w:rsid w:val="008F0C0F"/>
    <w:rsid w:val="00920A8F"/>
    <w:rsid w:val="0099119B"/>
    <w:rsid w:val="009A1EC8"/>
    <w:rsid w:val="009A4718"/>
    <w:rsid w:val="009B50E0"/>
    <w:rsid w:val="009C5C29"/>
    <w:rsid w:val="009E689C"/>
    <w:rsid w:val="00A10B36"/>
    <w:rsid w:val="00A266A6"/>
    <w:rsid w:val="00A80C82"/>
    <w:rsid w:val="00A81FE1"/>
    <w:rsid w:val="00AA1C75"/>
    <w:rsid w:val="00B00B1D"/>
    <w:rsid w:val="00B031AF"/>
    <w:rsid w:val="00B14033"/>
    <w:rsid w:val="00B20C4A"/>
    <w:rsid w:val="00B44824"/>
    <w:rsid w:val="00B572AA"/>
    <w:rsid w:val="00B6341B"/>
    <w:rsid w:val="00B657AF"/>
    <w:rsid w:val="00B91669"/>
    <w:rsid w:val="00B93D88"/>
    <w:rsid w:val="00C7035B"/>
    <w:rsid w:val="00CD24D3"/>
    <w:rsid w:val="00CE6B90"/>
    <w:rsid w:val="00D23BAE"/>
    <w:rsid w:val="00D26341"/>
    <w:rsid w:val="00D442E8"/>
    <w:rsid w:val="00D47B18"/>
    <w:rsid w:val="00D620FA"/>
    <w:rsid w:val="00D73B91"/>
    <w:rsid w:val="00D8359D"/>
    <w:rsid w:val="00D97BAA"/>
    <w:rsid w:val="00DA10A3"/>
    <w:rsid w:val="00DA1A45"/>
    <w:rsid w:val="00DC31FD"/>
    <w:rsid w:val="00DC6FA9"/>
    <w:rsid w:val="00DC763E"/>
    <w:rsid w:val="00DD5A80"/>
    <w:rsid w:val="00DD741F"/>
    <w:rsid w:val="00DE751D"/>
    <w:rsid w:val="00DF3D50"/>
    <w:rsid w:val="00E07D58"/>
    <w:rsid w:val="00E2491C"/>
    <w:rsid w:val="00E60321"/>
    <w:rsid w:val="00E72470"/>
    <w:rsid w:val="00E870F4"/>
    <w:rsid w:val="00E94DEC"/>
    <w:rsid w:val="00EA1E03"/>
    <w:rsid w:val="00EA1E86"/>
    <w:rsid w:val="00EA7AEB"/>
    <w:rsid w:val="00EB4C6A"/>
    <w:rsid w:val="00F009E2"/>
    <w:rsid w:val="00F529AF"/>
    <w:rsid w:val="00F570BA"/>
    <w:rsid w:val="00FB6ED6"/>
    <w:rsid w:val="00FE0A69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5AC348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16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duction3:Desktop:13_10_25&#12288;&#26742;&#24029;W&#65295;&#12458;&#12540;&#12501;&#12442;&#12531;&#12495;&#12454;&#12473;2013&#12486;&#12531;&#12501;&#12442;&#12524;&#12540;&#12488;&#32032;&#26448;:13_10_25&#12288;&#26742;&#24029;W&#65295;&#12458;&#12540;&#12501;&#12442;&#12531;&#12495;&#12454;&#12473;2013&#12486;&#12531;&#12501;&#12442;&#12524;&#12540;&#12488;&#32032;&#26448;&#12418;&#12392;.dotx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13_10_25　桶川W／オープンハウス2013テンプレート素材もと.dotx</Template>
  <TotalTime>70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96</cp:revision>
  <dcterms:created xsi:type="dcterms:W3CDTF">2015-06-05T00:33:00Z</dcterms:created>
  <dcterms:modified xsi:type="dcterms:W3CDTF">2015-06-05T02:56:00Z</dcterms:modified>
</cp:coreProperties>
</file>