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643DDB" w14:textId="09637017" w:rsidR="004C0E90" w:rsidRDefault="00C51836" w:rsidP="007F3972">
      <w:pPr>
        <w:autoSpaceDE w:val="0"/>
        <w:autoSpaceDN w:val="0"/>
        <w:adjustRightInd w:val="0"/>
        <w:jc w:val="center"/>
        <w:rPr>
          <w:rFonts w:eastAsia="Times New Roman"/>
        </w:rPr>
      </w:pPr>
      <w:r w:rsidRPr="00611B9C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15959" wp14:editId="7A0C4FCE">
                <wp:simplePos x="0" y="0"/>
                <wp:positionH relativeFrom="column">
                  <wp:posOffset>1569720</wp:posOffset>
                </wp:positionH>
                <wp:positionV relativeFrom="paragraph">
                  <wp:posOffset>2195195</wp:posOffset>
                </wp:positionV>
                <wp:extent cx="6036945" cy="8562340"/>
                <wp:effectExtent l="0" t="0" r="0" b="0"/>
                <wp:wrapSquare wrapText="bothSides"/>
                <wp:docPr id="2" name="テキスト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6945" cy="8562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A91DB" w14:textId="77777777" w:rsidR="00712E00" w:rsidRPr="00EE3690" w:rsidRDefault="00712E00" w:rsidP="00712E00">
                            <w:pPr>
                              <w:snapToGrid w:val="0"/>
                              <w:spacing w:afterLines="50" w:after="120" w:line="280" w:lineRule="atLeast"/>
                              <w:jc w:val="left"/>
                              <w:rPr>
                                <w:rFonts w:asciiTheme="minorEastAsia" w:hAnsiTheme="minorEastAsia"/>
                                <w:b/>
                                <w:color w:val="660066"/>
                                <w:sz w:val="28"/>
                                <w:szCs w:val="28"/>
                              </w:rPr>
                            </w:pPr>
                            <w:r w:rsidRPr="00EE3690">
                              <w:rPr>
                                <w:rFonts w:asciiTheme="minorEastAsia" w:hAnsiTheme="minorEastAsia" w:hint="eastAsia"/>
                                <w:b/>
                                <w:color w:val="660066"/>
                                <w:sz w:val="28"/>
                                <w:szCs w:val="28"/>
                              </w:rPr>
                              <w:t>サンプルテキスト（※活動のテーマ・告知したい内容等）</w:t>
                            </w:r>
                            <w:r w:rsidRPr="00EE3690">
                              <w:rPr>
                                <w:rFonts w:asciiTheme="minorEastAsia" w:hAnsiTheme="minorEastAsia"/>
                                <w:b/>
                                <w:color w:val="660066"/>
                                <w:sz w:val="28"/>
                                <w:szCs w:val="28"/>
                              </w:rPr>
                              <w:br/>
                            </w:r>
                            <w:r w:rsidRPr="00EE3690">
                              <w:rPr>
                                <w:rFonts w:asciiTheme="minorEastAsia" w:hAnsiTheme="minorEastAsia" w:hint="eastAsia"/>
                                <w:b/>
                                <w:color w:val="660066"/>
                                <w:sz w:val="28"/>
                                <w:szCs w:val="28"/>
                              </w:rPr>
                              <w:t>（※通常ここには興味を引く文章が入ります。</w:t>
                            </w:r>
                            <w:r w:rsidRPr="00EE3690">
                              <w:rPr>
                                <w:rFonts w:asciiTheme="minorEastAsia" w:hAnsiTheme="minorEastAsia"/>
                                <w:b/>
                                <w:color w:val="660066"/>
                                <w:sz w:val="28"/>
                                <w:szCs w:val="28"/>
                              </w:rPr>
                              <w:br/>
                            </w:r>
                            <w:r w:rsidRPr="00EE3690">
                              <w:rPr>
                                <w:rFonts w:asciiTheme="minorEastAsia" w:hAnsiTheme="minorEastAsia" w:hint="eastAsia"/>
                                <w:b/>
                                <w:color w:val="660066"/>
                                <w:sz w:val="28"/>
                                <w:szCs w:val="28"/>
                              </w:rPr>
                              <w:t>「一緒に〜しよう」等）</w:t>
                            </w:r>
                          </w:p>
                          <w:p w14:paraId="5DBA5433" w14:textId="77777777" w:rsidR="00712E00" w:rsidRPr="00EE3690" w:rsidRDefault="00712E00" w:rsidP="00712E00">
                            <w:pPr>
                              <w:pStyle w:val="a3"/>
                              <w:snapToGrid w:val="0"/>
                              <w:spacing w:beforeLines="150" w:before="360" w:afterLines="50" w:after="120" w:line="280" w:lineRule="atLeast"/>
                              <w:jc w:val="left"/>
                              <w:rPr>
                                <w:rFonts w:asciiTheme="minorEastAsia" w:eastAsiaTheme="minorEastAsia" w:hAnsiTheme="minorEastAsia" w:hint="eastAsia"/>
                                <w:b/>
                                <w:color w:val="660066"/>
                                <w:sz w:val="40"/>
                                <w:szCs w:val="22"/>
                              </w:rPr>
                            </w:pPr>
                            <w:r w:rsidRPr="00EE369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660066"/>
                                <w:sz w:val="72"/>
                                <w:szCs w:val="22"/>
                              </w:rPr>
                              <w:t>○</w:t>
                            </w:r>
                            <w:r w:rsidRPr="00EE369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660066"/>
                                <w:sz w:val="40"/>
                                <w:szCs w:val="22"/>
                              </w:rPr>
                              <w:t>月</w:t>
                            </w:r>
                            <w:r w:rsidRPr="00EE369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660066"/>
                                <w:sz w:val="72"/>
                                <w:szCs w:val="22"/>
                              </w:rPr>
                              <w:t>○</w:t>
                            </w:r>
                            <w:r w:rsidRPr="00EE369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660066"/>
                                <w:sz w:val="40"/>
                                <w:szCs w:val="22"/>
                              </w:rPr>
                              <w:t>日（○）○○時より</w:t>
                            </w:r>
                            <w:r w:rsidRPr="00EE3690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660066"/>
                                <w:sz w:val="22"/>
                                <w:szCs w:val="22"/>
                              </w:rPr>
                              <w:t>（※〜○○時終了予定）</w:t>
                            </w:r>
                          </w:p>
                          <w:p w14:paraId="503D19F8" w14:textId="77777777" w:rsidR="00712E00" w:rsidRPr="00EE3690" w:rsidRDefault="00712E00" w:rsidP="00712E00">
                            <w:pPr>
                              <w:spacing w:beforeLines="50" w:before="120"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</w:pPr>
                          </w:p>
                          <w:p w14:paraId="531A1915" w14:textId="77777777" w:rsidR="00712E00" w:rsidRPr="00EE3690" w:rsidRDefault="00712E00" w:rsidP="00712E00">
                            <w:pPr>
                              <w:spacing w:beforeLines="50" w:before="12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■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予定スケジュール（サンプル）</w:t>
                            </w:r>
                          </w:p>
                          <w:p w14:paraId="2B411A3D" w14:textId="77777777" w:rsidR="00712E00" w:rsidRPr="00EE3690" w:rsidRDefault="00712E00" w:rsidP="00712E00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「活動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>A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」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00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 xml:space="preserve">:00 -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00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>: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0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>0</w:t>
                            </w:r>
                          </w:p>
                          <w:p w14:paraId="7B98674E" w14:textId="77777777" w:rsidR="00712E00" w:rsidRPr="00EE3690" w:rsidRDefault="00712E00" w:rsidP="00712E00">
                            <w:pPr>
                              <w:spacing w:line="276" w:lineRule="auto"/>
                              <w:ind w:leftChars="200" w:left="400"/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「活動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>B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」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00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 xml:space="preserve">:00 -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00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>: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36"/>
                              </w:rPr>
                              <w:t>0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36"/>
                              </w:rPr>
                              <w:t>0</w:t>
                            </w:r>
                          </w:p>
                          <w:p w14:paraId="20C010AD" w14:textId="77777777" w:rsidR="00712E00" w:rsidRPr="00EE3690" w:rsidRDefault="00712E00" w:rsidP="00712E00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</w:pPr>
                          </w:p>
                          <w:p w14:paraId="034C81B6" w14:textId="693700AF" w:rsidR="00712E00" w:rsidRPr="00EE3690" w:rsidRDefault="00712E00" w:rsidP="00712E00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■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開催場所：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（※開催地，会場名，部屋番号，目印</w:t>
                            </w:r>
                            <w:r w:rsidR="003D575E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，住所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等。）</w:t>
                            </w:r>
                          </w:p>
                          <w:p w14:paraId="2918D3D3" w14:textId="4816767A" w:rsidR="00712E00" w:rsidRPr="00EE3690" w:rsidRDefault="00712E00" w:rsidP="00712E00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■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参加対象：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（※対象者の範囲。特に来てほしい方々</w:t>
                            </w:r>
                            <w:r w:rsidR="002B1E8A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への歓迎を込めて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。）</w:t>
                            </w:r>
                          </w:p>
                          <w:p w14:paraId="3882FBAE" w14:textId="61B3B067" w:rsidR="00712E00" w:rsidRPr="00EE3690" w:rsidRDefault="00712E00" w:rsidP="00712E00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■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おもな活動内容：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（※予定している活動の種類，活動</w:t>
                            </w:r>
                            <w:r w:rsidR="003A5D5C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項目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等，</w:t>
                            </w:r>
                            <w:r w:rsidR="00CE034D"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興味がわくような</w:t>
                            </w:r>
                            <w:r w:rsidR="003A5D5C"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タイトル</w:t>
                            </w:r>
                            <w:bookmarkStart w:id="0" w:name="_GoBack"/>
                            <w:bookmarkEnd w:id="0"/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を。）</w:t>
                            </w:r>
                          </w:p>
                          <w:p w14:paraId="13FE0B45" w14:textId="77777777" w:rsidR="00712E00" w:rsidRPr="00EE3690" w:rsidRDefault="00712E00" w:rsidP="00712E00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■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詳細：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（※参加費，各自持ってくるもの，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服装，会場や活動での注意事項等。）</w:t>
                            </w:r>
                          </w:p>
                          <w:p w14:paraId="14030D5E" w14:textId="77777777" w:rsidR="00712E00" w:rsidRPr="00EE3690" w:rsidRDefault="00712E00" w:rsidP="00712E00">
                            <w:pPr>
                              <w:spacing w:afterLines="50" w:after="120" w:line="276" w:lineRule="auto"/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■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お問い合わせ先：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（※連絡方法，担当者名等。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不特定多数に公表できる範囲内で。）</w:t>
                            </w:r>
                          </w:p>
                          <w:p w14:paraId="54248492" w14:textId="6BEC5767" w:rsidR="00712E00" w:rsidRPr="00EE3690" w:rsidRDefault="00712E00" w:rsidP="00712E00">
                            <w:pPr>
                              <w:spacing w:beforeLines="100" w:before="240" w:afterLines="50" w:after="120" w:line="276" w:lineRule="auto"/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</w:pP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■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t xml:space="preserve"> </w:t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主催：</w:t>
                            </w:r>
                            <w:r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末日聖徒イエス・キリスト教会</w:t>
                            </w:r>
                            <w:r w:rsidR="00000D0E"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 xml:space="preserve">　</w:t>
                            </w:r>
                            <w:r w:rsidR="00000D0E" w:rsidRPr="00EE3690">
                              <w:rPr>
                                <w:rFonts w:asciiTheme="majorEastAsia" w:eastAsiaTheme="majorEastAsia" w:hAnsiTheme="majorEastAsia"/>
                                <w:color w:val="660066"/>
                                <w:sz w:val="24"/>
                              </w:rPr>
                              <w:br/>
                            </w:r>
                            <w:r w:rsidRPr="00EE3690">
                              <w:rPr>
                                <w:rFonts w:asciiTheme="majorEastAsia" w:eastAsiaTheme="majorEastAsia" w:hAnsiTheme="majorEastAsia" w:hint="eastAsia"/>
                                <w:color w:val="660066"/>
                                <w:sz w:val="24"/>
                              </w:rPr>
                              <w:t>○○ワード／○○支部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テキスト 2" o:spid="_x0000_s1026" type="#_x0000_t202" style="position:absolute;left:0;text-align:left;margin-left:123.6pt;margin-top:172.85pt;width:475.35pt;height:674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" filled="f" stroked="f">
                <v:textbox>
                  <w:txbxContent>
                    <w:p w14:paraId="2EFA91DB" w14:textId="77777777" w:rsidR="00712E00" w:rsidRPr="00EE3690" w:rsidRDefault="00712E00" w:rsidP="00712E00">
                      <w:pPr>
                        <w:snapToGrid w:val="0"/>
                        <w:spacing w:afterLines="50" w:after="120" w:line="280" w:lineRule="atLeast"/>
                        <w:jc w:val="left"/>
                        <w:rPr>
                          <w:rFonts w:asciiTheme="minorEastAsia" w:hAnsiTheme="minorEastAsia"/>
                          <w:b/>
                          <w:color w:val="660066"/>
                          <w:sz w:val="28"/>
                          <w:szCs w:val="28"/>
                        </w:rPr>
                      </w:pPr>
                      <w:r w:rsidRPr="00EE3690">
                        <w:rPr>
                          <w:rFonts w:asciiTheme="minorEastAsia" w:hAnsiTheme="minorEastAsia" w:hint="eastAsia"/>
                          <w:b/>
                          <w:color w:val="660066"/>
                          <w:sz w:val="28"/>
                          <w:szCs w:val="28"/>
                        </w:rPr>
                        <w:t>サンプルテキスト（※活動のテーマ・告知したい内容等）</w:t>
                      </w:r>
                      <w:r w:rsidRPr="00EE3690">
                        <w:rPr>
                          <w:rFonts w:asciiTheme="minorEastAsia" w:hAnsiTheme="minorEastAsia"/>
                          <w:b/>
                          <w:color w:val="660066"/>
                          <w:sz w:val="28"/>
                          <w:szCs w:val="28"/>
                        </w:rPr>
                        <w:br/>
                      </w:r>
                      <w:r w:rsidRPr="00EE3690">
                        <w:rPr>
                          <w:rFonts w:asciiTheme="minorEastAsia" w:hAnsiTheme="minorEastAsia" w:hint="eastAsia"/>
                          <w:b/>
                          <w:color w:val="660066"/>
                          <w:sz w:val="28"/>
                          <w:szCs w:val="28"/>
                        </w:rPr>
                        <w:t>（※通常ここには興味を引く文章が入ります。</w:t>
                      </w:r>
                      <w:r w:rsidRPr="00EE3690">
                        <w:rPr>
                          <w:rFonts w:asciiTheme="minorEastAsia" w:hAnsiTheme="minorEastAsia"/>
                          <w:b/>
                          <w:color w:val="660066"/>
                          <w:sz w:val="28"/>
                          <w:szCs w:val="28"/>
                        </w:rPr>
                        <w:br/>
                      </w:r>
                      <w:r w:rsidRPr="00EE3690">
                        <w:rPr>
                          <w:rFonts w:asciiTheme="minorEastAsia" w:hAnsiTheme="minorEastAsia" w:hint="eastAsia"/>
                          <w:b/>
                          <w:color w:val="660066"/>
                          <w:sz w:val="28"/>
                          <w:szCs w:val="28"/>
                        </w:rPr>
                        <w:t>「一緒に〜しよう」等）</w:t>
                      </w:r>
                    </w:p>
                    <w:p w14:paraId="5DBA5433" w14:textId="77777777" w:rsidR="00712E00" w:rsidRPr="00EE3690" w:rsidRDefault="00712E00" w:rsidP="00712E00">
                      <w:pPr>
                        <w:pStyle w:val="a3"/>
                        <w:snapToGrid w:val="0"/>
                        <w:spacing w:beforeLines="150" w:before="360" w:afterLines="50" w:after="120" w:line="280" w:lineRule="atLeast"/>
                        <w:jc w:val="left"/>
                        <w:rPr>
                          <w:rFonts w:asciiTheme="minorEastAsia" w:eastAsiaTheme="minorEastAsia" w:hAnsiTheme="minorEastAsia" w:hint="eastAsia"/>
                          <w:b/>
                          <w:color w:val="660066"/>
                          <w:sz w:val="40"/>
                          <w:szCs w:val="22"/>
                        </w:rPr>
                      </w:pPr>
                      <w:r w:rsidRPr="00EE3690">
                        <w:rPr>
                          <w:rFonts w:asciiTheme="minorEastAsia" w:eastAsiaTheme="minorEastAsia" w:hAnsiTheme="minorEastAsia" w:hint="eastAsia"/>
                          <w:b/>
                          <w:color w:val="660066"/>
                          <w:sz w:val="72"/>
                          <w:szCs w:val="22"/>
                        </w:rPr>
                        <w:t>○</w:t>
                      </w:r>
                      <w:r w:rsidRPr="00EE3690">
                        <w:rPr>
                          <w:rFonts w:asciiTheme="minorEastAsia" w:eastAsiaTheme="minorEastAsia" w:hAnsiTheme="minorEastAsia" w:hint="eastAsia"/>
                          <w:b/>
                          <w:color w:val="660066"/>
                          <w:sz w:val="40"/>
                          <w:szCs w:val="22"/>
                        </w:rPr>
                        <w:t>月</w:t>
                      </w:r>
                      <w:r w:rsidRPr="00EE3690">
                        <w:rPr>
                          <w:rFonts w:asciiTheme="minorEastAsia" w:eastAsiaTheme="minorEastAsia" w:hAnsiTheme="minorEastAsia" w:hint="eastAsia"/>
                          <w:b/>
                          <w:color w:val="660066"/>
                          <w:sz w:val="72"/>
                          <w:szCs w:val="22"/>
                        </w:rPr>
                        <w:t>○</w:t>
                      </w:r>
                      <w:r w:rsidRPr="00EE3690">
                        <w:rPr>
                          <w:rFonts w:asciiTheme="minorEastAsia" w:eastAsiaTheme="minorEastAsia" w:hAnsiTheme="minorEastAsia" w:hint="eastAsia"/>
                          <w:b/>
                          <w:color w:val="660066"/>
                          <w:sz w:val="40"/>
                          <w:szCs w:val="22"/>
                        </w:rPr>
                        <w:t>日（○）○○時より</w:t>
                      </w:r>
                      <w:r w:rsidRPr="00EE3690">
                        <w:rPr>
                          <w:rFonts w:asciiTheme="minorEastAsia" w:eastAsiaTheme="minorEastAsia" w:hAnsiTheme="minorEastAsia" w:hint="eastAsia"/>
                          <w:b/>
                          <w:color w:val="660066"/>
                          <w:sz w:val="22"/>
                          <w:szCs w:val="22"/>
                        </w:rPr>
                        <w:t>（※〜○○時終了予定）</w:t>
                      </w:r>
                    </w:p>
                    <w:p w14:paraId="503D19F8" w14:textId="77777777" w:rsidR="00712E00" w:rsidRPr="00EE3690" w:rsidRDefault="00712E00" w:rsidP="00712E00">
                      <w:pPr>
                        <w:spacing w:beforeLines="50" w:before="120"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</w:pPr>
                    </w:p>
                    <w:p w14:paraId="531A1915" w14:textId="77777777" w:rsidR="00712E00" w:rsidRPr="00EE3690" w:rsidRDefault="00712E00" w:rsidP="00712E00">
                      <w:pPr>
                        <w:spacing w:beforeLines="50" w:before="120" w:afterLines="50" w:after="120" w:line="276" w:lineRule="auto"/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■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予定スケジュール（サンプル）</w:t>
                      </w:r>
                    </w:p>
                    <w:p w14:paraId="2B411A3D" w14:textId="77777777" w:rsidR="00712E00" w:rsidRPr="00EE3690" w:rsidRDefault="00712E00" w:rsidP="00712E00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「活動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>A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」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00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 xml:space="preserve">:00 -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00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>: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0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>0</w:t>
                      </w:r>
                    </w:p>
                    <w:p w14:paraId="7B98674E" w14:textId="77777777" w:rsidR="00712E00" w:rsidRPr="00EE3690" w:rsidRDefault="00712E00" w:rsidP="00712E00">
                      <w:pPr>
                        <w:spacing w:line="276" w:lineRule="auto"/>
                        <w:ind w:leftChars="200" w:left="400"/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「活動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>B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」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00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 xml:space="preserve">:00 -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00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>: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36"/>
                        </w:rPr>
                        <w:t>0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36"/>
                        </w:rPr>
                        <w:t>0</w:t>
                      </w:r>
                    </w:p>
                    <w:p w14:paraId="20C010AD" w14:textId="77777777" w:rsidR="00712E00" w:rsidRPr="00EE3690" w:rsidRDefault="00712E00" w:rsidP="00712E00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</w:pPr>
                    </w:p>
                    <w:p w14:paraId="034C81B6" w14:textId="693700AF" w:rsidR="00712E00" w:rsidRPr="00EE3690" w:rsidRDefault="00712E00" w:rsidP="00712E00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■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開催場所：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（※開催地，会場名，部屋番号，目印</w:t>
                      </w:r>
                      <w:r w:rsidR="003D575E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，住所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等。）</w:t>
                      </w:r>
                    </w:p>
                    <w:p w14:paraId="2918D3D3" w14:textId="4816767A" w:rsidR="00712E00" w:rsidRPr="00EE3690" w:rsidRDefault="00712E00" w:rsidP="00712E00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■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参加対象：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（※対象者の範囲。特に来てほしい方々</w:t>
                      </w:r>
                      <w:r w:rsidR="002B1E8A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への歓迎を込めて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。）</w:t>
                      </w:r>
                    </w:p>
                    <w:p w14:paraId="3882FBAE" w14:textId="61B3B067" w:rsidR="00712E00" w:rsidRPr="00EE3690" w:rsidRDefault="00712E00" w:rsidP="00712E00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■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おもな活動内容：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（※予定している活動の種類，活動</w:t>
                      </w:r>
                      <w:r w:rsidR="003A5D5C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項目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等，</w:t>
                      </w:r>
                      <w:r w:rsidR="00CE034D"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興味がわくような</w:t>
                      </w:r>
                      <w:r w:rsidR="003A5D5C"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タイトル</w:t>
                      </w:r>
                      <w:bookmarkStart w:id="1" w:name="_GoBack"/>
                      <w:bookmarkEnd w:id="1"/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を。）</w:t>
                      </w:r>
                    </w:p>
                    <w:p w14:paraId="13FE0B45" w14:textId="77777777" w:rsidR="00712E00" w:rsidRPr="00EE3690" w:rsidRDefault="00712E00" w:rsidP="00712E00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■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詳細：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（※参加費，各自持ってくるもの，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服装，会場や活動での注意事項等。）</w:t>
                      </w:r>
                    </w:p>
                    <w:p w14:paraId="14030D5E" w14:textId="77777777" w:rsidR="00712E00" w:rsidRPr="00EE3690" w:rsidRDefault="00712E00" w:rsidP="00712E00">
                      <w:pPr>
                        <w:spacing w:afterLines="50" w:after="120" w:line="276" w:lineRule="auto"/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■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お問い合わせ先：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（※連絡方法，担当者名等。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不特定多数に公表できる範囲内で。）</w:t>
                      </w:r>
                    </w:p>
                    <w:p w14:paraId="54248492" w14:textId="6BEC5767" w:rsidR="00712E00" w:rsidRPr="00EE3690" w:rsidRDefault="00712E00" w:rsidP="00712E00">
                      <w:pPr>
                        <w:spacing w:beforeLines="100" w:before="240" w:afterLines="50" w:after="120" w:line="276" w:lineRule="auto"/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</w:pP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■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t xml:space="preserve"> </w:t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主催：</w:t>
                      </w:r>
                      <w:r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末日聖徒イエス・キリスト教会</w:t>
                      </w:r>
                      <w:r w:rsidR="00000D0E"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 xml:space="preserve">　</w:t>
                      </w:r>
                      <w:r w:rsidR="00000D0E" w:rsidRPr="00EE3690">
                        <w:rPr>
                          <w:rFonts w:asciiTheme="majorEastAsia" w:eastAsiaTheme="majorEastAsia" w:hAnsiTheme="majorEastAsia"/>
                          <w:color w:val="660066"/>
                          <w:sz w:val="24"/>
                        </w:rPr>
                        <w:br/>
                      </w:r>
                      <w:r w:rsidRPr="00EE3690">
                        <w:rPr>
                          <w:rFonts w:asciiTheme="majorEastAsia" w:eastAsiaTheme="majorEastAsia" w:hAnsiTheme="majorEastAsia" w:hint="eastAsia"/>
                          <w:color w:val="660066"/>
                          <w:sz w:val="24"/>
                        </w:rPr>
                        <w:t>○○ワード／○○支部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11B9C">
        <w:rPr>
          <w:rFonts w:eastAsia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5C8B10" wp14:editId="46CFEB56">
                <wp:simplePos x="0" y="0"/>
                <wp:positionH relativeFrom="column">
                  <wp:posOffset>1662430</wp:posOffset>
                </wp:positionH>
                <wp:positionV relativeFrom="paragraph">
                  <wp:posOffset>252919</wp:posOffset>
                </wp:positionV>
                <wp:extent cx="5953125" cy="1589851"/>
                <wp:effectExtent l="0" t="0" r="15875" b="10795"/>
                <wp:wrapNone/>
                <wp:docPr id="3" name="テキスト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53125" cy="1589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5FDA8" w14:textId="77777777" w:rsidR="00712E00" w:rsidRPr="000C0172" w:rsidRDefault="00712E00" w:rsidP="00712E00">
                            <w:pPr>
                              <w:adjustRightInd w:val="0"/>
                              <w:snapToGrid w:val="0"/>
                              <w:spacing w:afterLines="50" w:after="120"/>
                              <w:jc w:val="left"/>
                              <w:rPr>
                                <w:rFonts w:asciiTheme="minorEastAsia" w:hAnsiTheme="minorEastAsia"/>
                                <w:b/>
                                <w:bCs/>
                                <w:color w:val="990099"/>
                                <w:spacing w:val="-30"/>
                                <w:sz w:val="64"/>
                                <w:szCs w:val="64"/>
                              </w:rPr>
                            </w:pPr>
                            <w:r w:rsidRPr="000C0172">
                              <w:rPr>
                                <w:rFonts w:asciiTheme="minorEastAsia" w:hAnsiTheme="minorEastAsia" w:hint="eastAsia"/>
                                <w:b/>
                                <w:bCs/>
                                <w:color w:val="990099"/>
                                <w:spacing w:val="-30"/>
                                <w:sz w:val="64"/>
                                <w:szCs w:val="64"/>
                              </w:rPr>
                              <w:t>活動の名称（タイトル）</w:t>
                            </w:r>
                          </w:p>
                          <w:p w14:paraId="0090EE00" w14:textId="4417B1F7" w:rsidR="00712E00" w:rsidRPr="00EE3690" w:rsidRDefault="00712E00" w:rsidP="00C51836">
                            <w:pPr>
                              <w:adjustRightInd w:val="0"/>
                              <w:snapToGrid w:val="0"/>
                              <w:spacing w:beforeLines="150" w:before="360" w:afterLines="50" w:after="120"/>
                              <w:jc w:val="left"/>
                              <w:rPr>
                                <w:rFonts w:asciiTheme="minorEastAsia" w:hAnsiTheme="minorEastAsia" w:hint="eastAsia"/>
                                <w:color w:val="660066"/>
                                <w:sz w:val="32"/>
                                <w:szCs w:val="32"/>
                              </w:rPr>
                            </w:pPr>
                            <w:r w:rsidRPr="00EE3690">
                              <w:rPr>
                                <w:rFonts w:asciiTheme="minorEastAsia" w:hAnsiTheme="minorEastAsia" w:hint="eastAsia"/>
                                <w:color w:val="660066"/>
                                <w:sz w:val="32"/>
                                <w:szCs w:val="32"/>
                              </w:rPr>
                              <w:t>興味を引く一言</w:t>
                            </w:r>
                            <w:r w:rsidR="00D0262D">
                              <w:rPr>
                                <w:rFonts w:asciiTheme="minorEastAsia" w:hAnsiTheme="minorEastAsia" w:hint="eastAsia"/>
                                <w:color w:val="660066"/>
                                <w:sz w:val="32"/>
                                <w:szCs w:val="32"/>
                              </w:rPr>
                              <w:t>を</w:t>
                            </w:r>
                            <w:r w:rsidRPr="00EE3690">
                              <w:rPr>
                                <w:rFonts w:asciiTheme="minorEastAsia" w:hAnsiTheme="minorEastAsia" w:hint="eastAsia"/>
                                <w:color w:val="660066"/>
                                <w:sz w:val="32"/>
                                <w:szCs w:val="32"/>
                              </w:rPr>
                              <w:t>！（サブタイトル）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3" o:spid="_x0000_s1027" type="#_x0000_t202" style="position:absolute;left:0;text-align:left;margin-left:130.9pt;margin-top:19.9pt;width:468.75pt;height:125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bottom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" filled="f" stroked="f">
                <v:textbox inset="0,0,0,0">
                  <w:txbxContent>
                    <w:p w14:paraId="2375FDA8" w14:textId="77777777" w:rsidR="00712E00" w:rsidRPr="000C0172" w:rsidRDefault="00712E00" w:rsidP="00712E00">
                      <w:pPr>
                        <w:adjustRightInd w:val="0"/>
                        <w:snapToGrid w:val="0"/>
                        <w:spacing w:afterLines="50" w:after="120"/>
                        <w:jc w:val="left"/>
                        <w:rPr>
                          <w:rFonts w:asciiTheme="minorEastAsia" w:hAnsiTheme="minorEastAsia"/>
                          <w:b/>
                          <w:bCs/>
                          <w:color w:val="990099"/>
                          <w:spacing w:val="-30"/>
                          <w:sz w:val="64"/>
                          <w:szCs w:val="64"/>
                        </w:rPr>
                      </w:pPr>
                      <w:r w:rsidRPr="000C0172">
                        <w:rPr>
                          <w:rFonts w:asciiTheme="minorEastAsia" w:hAnsiTheme="minorEastAsia" w:hint="eastAsia"/>
                          <w:b/>
                          <w:bCs/>
                          <w:color w:val="990099"/>
                          <w:spacing w:val="-30"/>
                          <w:sz w:val="64"/>
                          <w:szCs w:val="64"/>
                        </w:rPr>
                        <w:t>活動の名称（タイトル）</w:t>
                      </w:r>
                    </w:p>
                    <w:p w14:paraId="0090EE00" w14:textId="4417B1F7" w:rsidR="00712E00" w:rsidRPr="00EE3690" w:rsidRDefault="00712E00" w:rsidP="00C51836">
                      <w:pPr>
                        <w:adjustRightInd w:val="0"/>
                        <w:snapToGrid w:val="0"/>
                        <w:spacing w:beforeLines="150" w:before="360" w:afterLines="50" w:after="120"/>
                        <w:jc w:val="left"/>
                        <w:rPr>
                          <w:rFonts w:asciiTheme="minorEastAsia" w:hAnsiTheme="minorEastAsia" w:hint="eastAsia"/>
                          <w:color w:val="660066"/>
                          <w:sz w:val="32"/>
                          <w:szCs w:val="32"/>
                        </w:rPr>
                      </w:pPr>
                      <w:r w:rsidRPr="00EE3690">
                        <w:rPr>
                          <w:rFonts w:asciiTheme="minorEastAsia" w:hAnsiTheme="minorEastAsia" w:hint="eastAsia"/>
                          <w:color w:val="660066"/>
                          <w:sz w:val="32"/>
                          <w:szCs w:val="32"/>
                        </w:rPr>
                        <w:t>興味を引く一言</w:t>
                      </w:r>
                      <w:r w:rsidR="00D0262D">
                        <w:rPr>
                          <w:rFonts w:asciiTheme="minorEastAsia" w:hAnsiTheme="minorEastAsia" w:hint="eastAsia"/>
                          <w:color w:val="660066"/>
                          <w:sz w:val="32"/>
                          <w:szCs w:val="32"/>
                        </w:rPr>
                        <w:t>を</w:t>
                      </w:r>
                      <w:r w:rsidRPr="00EE3690">
                        <w:rPr>
                          <w:rFonts w:asciiTheme="minorEastAsia" w:hAnsiTheme="minorEastAsia" w:hint="eastAsia"/>
                          <w:color w:val="660066"/>
                          <w:sz w:val="32"/>
                          <w:szCs w:val="32"/>
                        </w:rPr>
                        <w:t>！（サブタイトル）</w:t>
                      </w:r>
                    </w:p>
                  </w:txbxContent>
                </v:textbox>
              </v:shape>
            </w:pict>
          </mc:Fallback>
        </mc:AlternateContent>
      </w:r>
      <w:r w:rsidR="00E2619C">
        <w:rPr>
          <w:rFonts w:eastAsia="Times New Roman"/>
          <w:noProof/>
        </w:rPr>
        <w:drawing>
          <wp:anchor distT="0" distB="0" distL="114300" distR="114300" simplePos="0" relativeHeight="251658240" behindDoc="1" locked="1" layoutInCell="1" allowOverlap="1" wp14:anchorId="12CC0530" wp14:editId="1AF9E410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772400" cy="10904855"/>
            <wp:effectExtent l="0" t="0" r="0" b="0"/>
            <wp:wrapNone/>
            <wp:docPr id="1" name="図 1" descr="Macintosh HD:Users:production3:Desktop:LDS Template+_Template data:LDS Template+_Music:LDS Template+_Music_04:LDS Template+_Music_04_forPrinter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roduction3:Desktop:LDS Template+_Template data:LDS Template+_Music:LDS Template+_Music_04:LDS Template+_Music_04_forPrinter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90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C0E90" w:rsidSect="00D97BAA">
      <w:pgSz w:w="12240" w:h="17160"/>
      <w:pgMar w:top="0" w:right="0" w:bottom="0" w:left="0" w:header="720" w:footer="720" w:gutter="0"/>
      <w:cols w:space="720"/>
      <w:noEndnote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ヒラギノ角ゴ ProN W3">
    <w:panose1 w:val="020B0300000000000000"/>
    <w:charset w:val="4E"/>
    <w:family w:val="auto"/>
    <w:pitch w:val="variable"/>
    <w:sig w:usb0="E00002FF" w:usb1="7AC7FFFF" w:usb2="00000012" w:usb3="00000000" w:csb0="0002000D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dirty"/>
  <w:attachedTemplate r:id="rId1"/>
  <w:defaultTabStop w:val="720"/>
  <w:drawingGridHorizontalSpacing w:val="100"/>
  <w:drawingGridVerticalSpacing w:val="136"/>
  <w:displayHorizontalDrawingGridEvery w:val="0"/>
  <w:displayVerticalDrawingGridEvery w:val="2"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24D3"/>
    <w:rsid w:val="00000D0E"/>
    <w:rsid w:val="000C0172"/>
    <w:rsid w:val="00155F55"/>
    <w:rsid w:val="00185575"/>
    <w:rsid w:val="002204DD"/>
    <w:rsid w:val="0022434C"/>
    <w:rsid w:val="002B1E8A"/>
    <w:rsid w:val="002B576F"/>
    <w:rsid w:val="002F7051"/>
    <w:rsid w:val="003A5D5C"/>
    <w:rsid w:val="003D575E"/>
    <w:rsid w:val="00464451"/>
    <w:rsid w:val="00472C22"/>
    <w:rsid w:val="004C0E90"/>
    <w:rsid w:val="004C611F"/>
    <w:rsid w:val="004E0B8C"/>
    <w:rsid w:val="005157C7"/>
    <w:rsid w:val="0064095A"/>
    <w:rsid w:val="00712E00"/>
    <w:rsid w:val="007F3972"/>
    <w:rsid w:val="0086465C"/>
    <w:rsid w:val="00874900"/>
    <w:rsid w:val="00A223B9"/>
    <w:rsid w:val="00A80C82"/>
    <w:rsid w:val="00AA1C75"/>
    <w:rsid w:val="00B21F70"/>
    <w:rsid w:val="00B657AF"/>
    <w:rsid w:val="00B91669"/>
    <w:rsid w:val="00C51836"/>
    <w:rsid w:val="00CD24D3"/>
    <w:rsid w:val="00CE034D"/>
    <w:rsid w:val="00D0262D"/>
    <w:rsid w:val="00D34023"/>
    <w:rsid w:val="00D73B91"/>
    <w:rsid w:val="00D8359D"/>
    <w:rsid w:val="00D97BAA"/>
    <w:rsid w:val="00E2619C"/>
    <w:rsid w:val="00E870F4"/>
    <w:rsid w:val="00EE3690"/>
    <w:rsid w:val="00F570BA"/>
    <w:rsid w:val="00FF2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05AC348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359D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8359D"/>
    <w:rPr>
      <w:rFonts w:ascii="ヒラギノ角ゴ ProN W3" w:eastAsia="ヒラギノ角ゴ ProN W3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production3:Desktop:13_10_25&#12288;&#26742;&#24029;W&#65295;&#12458;&#12540;&#12501;&#12442;&#12531;&#12495;&#12454;&#12473;2013&#12486;&#12531;&#12501;&#12442;&#12524;&#12540;&#12488;&#32032;&#26448;:13_10_25&#12288;&#26742;&#24029;W&#65295;&#12458;&#12540;&#12501;&#12442;&#12531;&#12495;&#12454;&#12473;2013&#12486;&#12531;&#12501;&#12442;&#12524;&#12540;&#12488;&#32032;&#26448;&#12418;&#12392;.dotx" TargetMode="Externa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13_10_25　桶川W／オープンハウス2013テンプレート素材もと.dotx</Template>
  <TotalTime>36</TotalTime>
  <Pages>1</Pages>
  <Words>0</Words>
  <Characters>3</Characters>
  <Application>Microsoft Macintosh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VeryPDF.com Inc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Nakanowatari Production3</dc:creator>
  <cp:keywords/>
  <dc:description/>
  <cp:lastModifiedBy>Nakanowatari Production3</cp:lastModifiedBy>
  <cp:revision>39</cp:revision>
  <dcterms:created xsi:type="dcterms:W3CDTF">2013-10-25T07:15:00Z</dcterms:created>
  <dcterms:modified xsi:type="dcterms:W3CDTF">2015-06-05T03:05:00Z</dcterms:modified>
</cp:coreProperties>
</file>